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537AA" w14:textId="162C8FF3" w:rsidR="005319CB" w:rsidRPr="00FE1C7D" w:rsidRDefault="00730A03" w:rsidP="00AB62C4">
      <w:pPr>
        <w:spacing w:after="0"/>
        <w:ind w:left="360" w:right="27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EF95ED8" wp14:editId="7BE2D966">
                <wp:simplePos x="0" y="0"/>
                <wp:positionH relativeFrom="column">
                  <wp:posOffset>173930</wp:posOffset>
                </wp:positionH>
                <wp:positionV relativeFrom="paragraph">
                  <wp:posOffset>-43767</wp:posOffset>
                </wp:positionV>
                <wp:extent cx="6609236" cy="724619"/>
                <wp:effectExtent l="0" t="0" r="127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236" cy="7246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5B189348" id="Rectangle 4" o:spid="_x0000_s1026" style="position:absolute;margin-left:13.7pt;margin-top:-3.45pt;width:520.4pt;height:57.0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" fillcolor="#e7e6e6 [3214]" stroked="f" strokeweight="1pt"/>
            </w:pict>
          </mc:Fallback>
        </mc:AlternateContent>
      </w:r>
      <w:r w:rsidR="00C219BF" w:rsidRPr="00C219BF">
        <w:rPr>
          <w:rFonts w:ascii="Arial" w:hAnsi="Arial" w:cs="Arial"/>
          <w:sz w:val="18"/>
          <w:szCs w:val="18"/>
        </w:rPr>
        <w:t xml:space="preserve">A treatment plan is required for all members and submission must be by member’s third visit.  All other visits require an updated treatment plan </w:t>
      </w:r>
      <w:r w:rsidR="00E44C40">
        <w:rPr>
          <w:rFonts w:ascii="Arial" w:hAnsi="Arial" w:cs="Arial"/>
          <w:sz w:val="18"/>
          <w:szCs w:val="18"/>
        </w:rPr>
        <w:t>or visit summary, submitted</w:t>
      </w:r>
      <w:r w:rsidR="00C219BF" w:rsidRPr="00C219BF">
        <w:rPr>
          <w:rFonts w:ascii="Arial" w:hAnsi="Arial" w:cs="Arial"/>
          <w:sz w:val="18"/>
          <w:szCs w:val="18"/>
        </w:rPr>
        <w:t xml:space="preserve"> within </w:t>
      </w:r>
      <w:r w:rsidR="00E44C40">
        <w:rPr>
          <w:rFonts w:ascii="Arial" w:hAnsi="Arial" w:cs="Arial"/>
          <w:sz w:val="18"/>
          <w:szCs w:val="18"/>
        </w:rPr>
        <w:t>(3)</w:t>
      </w:r>
      <w:r w:rsidR="00C219BF" w:rsidRPr="00C219BF">
        <w:rPr>
          <w:rFonts w:ascii="Arial" w:hAnsi="Arial" w:cs="Arial"/>
          <w:sz w:val="18"/>
          <w:szCs w:val="18"/>
        </w:rPr>
        <w:t xml:space="preserve"> business days after each visit.</w:t>
      </w:r>
    </w:p>
    <w:p w14:paraId="05C55438" w14:textId="141DF341" w:rsidR="005319CB" w:rsidRPr="00446BFC" w:rsidRDefault="00145F30" w:rsidP="00FE1C7D">
      <w:pPr>
        <w:spacing w:before="240" w:after="0"/>
        <w:ind w:left="360" w:right="270"/>
        <w:jc w:val="both"/>
        <w:rPr>
          <w:rFonts w:ascii="Arial" w:hAnsi="Arial" w:cs="Arial"/>
          <w:b/>
          <w:bCs/>
          <w:sz w:val="20"/>
          <w:szCs w:val="20"/>
        </w:rPr>
      </w:pPr>
      <w:r w:rsidRPr="00446BFC">
        <w:rPr>
          <w:rFonts w:ascii="Arial" w:hAnsi="Arial" w:cs="Arial"/>
          <w:b/>
          <w:bCs/>
          <w:sz w:val="20"/>
          <w:szCs w:val="20"/>
        </w:rPr>
        <w:t>S</w:t>
      </w:r>
      <w:r w:rsidR="005319CB" w:rsidRPr="00446BFC">
        <w:rPr>
          <w:rFonts w:ascii="Arial" w:hAnsi="Arial" w:cs="Arial"/>
          <w:b/>
          <w:bCs/>
          <w:sz w:val="20"/>
          <w:szCs w:val="20"/>
        </w:rPr>
        <w:t xml:space="preserve">ubmit via secure fax to 888-972-9589 OR via secure email </w:t>
      </w:r>
      <w:r w:rsidR="00061A87" w:rsidRPr="00446BFC">
        <w:rPr>
          <w:rFonts w:ascii="Arial" w:hAnsi="Arial" w:cs="Arial"/>
          <w:b/>
          <w:bCs/>
          <w:sz w:val="20"/>
          <w:szCs w:val="20"/>
        </w:rPr>
        <w:t>to</w:t>
      </w:r>
      <w:r w:rsidR="005319CB" w:rsidRPr="00446BFC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11" w:history="1">
        <w:r w:rsidR="00061A87" w:rsidRPr="009D556B">
          <w:rPr>
            <w:rStyle w:val="Hyperlink"/>
            <w:rFonts w:ascii="Arial" w:hAnsi="Arial" w:cs="Arial"/>
            <w:b/>
            <w:bCs/>
            <w:sz w:val="20"/>
            <w:szCs w:val="20"/>
            <w:u w:val="none"/>
          </w:rPr>
          <w:t>operations_delivery@ontrakhealth.com</w:t>
        </w:r>
      </w:hyperlink>
    </w:p>
    <w:p w14:paraId="1F879608" w14:textId="77777777" w:rsidR="0060199F" w:rsidRDefault="0060199F" w:rsidP="00955C8D">
      <w:pPr>
        <w:spacing w:after="0"/>
        <w:ind w:right="27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90"/>
        <w:gridCol w:w="990"/>
        <w:gridCol w:w="974"/>
        <w:gridCol w:w="11"/>
        <w:gridCol w:w="635"/>
        <w:gridCol w:w="140"/>
        <w:gridCol w:w="580"/>
        <w:gridCol w:w="810"/>
        <w:gridCol w:w="540"/>
        <w:gridCol w:w="1080"/>
        <w:gridCol w:w="1080"/>
        <w:gridCol w:w="1601"/>
      </w:tblGrid>
      <w:tr w:rsidR="001352AD" w:rsidRPr="005130AD" w14:paraId="3651AF77" w14:textId="77777777" w:rsidTr="001352AD">
        <w:tc>
          <w:tcPr>
            <w:tcW w:w="1535" w:type="dxa"/>
            <w:vAlign w:val="bottom"/>
          </w:tcPr>
          <w:p w14:paraId="200381B9" w14:textId="600080F9" w:rsidR="001771F1" w:rsidRPr="005130AD" w:rsidRDefault="001771F1" w:rsidP="005130AD">
            <w:pPr>
              <w:spacing w:after="0"/>
              <w:ind w:right="-106"/>
              <w:rPr>
                <w:rFonts w:ascii="Arial" w:hAnsi="Arial" w:cs="Arial"/>
                <w:sz w:val="18"/>
                <w:szCs w:val="18"/>
              </w:rPr>
            </w:pPr>
            <w:r w:rsidRPr="005130AD">
              <w:rPr>
                <w:rFonts w:ascii="Arial" w:hAnsi="Arial" w:cs="Arial"/>
                <w:sz w:val="18"/>
                <w:szCs w:val="18"/>
              </w:rPr>
              <w:t>Date of Service:</w:t>
            </w:r>
          </w:p>
        </w:tc>
        <w:tc>
          <w:tcPr>
            <w:tcW w:w="2054" w:type="dxa"/>
            <w:gridSpan w:val="3"/>
            <w:tcBorders>
              <w:bottom w:val="single" w:sz="4" w:space="0" w:color="auto"/>
            </w:tcBorders>
          </w:tcPr>
          <w:p w14:paraId="41946B7A" w14:textId="77777777" w:rsidR="001771F1" w:rsidRPr="005130AD" w:rsidRDefault="001771F1" w:rsidP="00AB62C4">
            <w:pPr>
              <w:spacing w:after="0"/>
              <w:ind w:right="27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86" w:type="dxa"/>
            <w:gridSpan w:val="3"/>
          </w:tcPr>
          <w:p w14:paraId="5928DEBA" w14:textId="77777777" w:rsidR="001771F1" w:rsidRPr="005130AD" w:rsidRDefault="001771F1" w:rsidP="00A13913">
            <w:pPr>
              <w:tabs>
                <w:tab w:val="left" w:pos="948"/>
              </w:tabs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30AD">
              <w:rPr>
                <w:rFonts w:ascii="Arial" w:hAnsi="Arial" w:cs="Arial"/>
                <w:sz w:val="18"/>
                <w:szCs w:val="18"/>
              </w:rPr>
              <w:t>Time:</w:t>
            </w:r>
          </w:p>
        </w:tc>
        <w:tc>
          <w:tcPr>
            <w:tcW w:w="1390" w:type="dxa"/>
            <w:gridSpan w:val="2"/>
            <w:tcBorders>
              <w:bottom w:val="single" w:sz="4" w:space="0" w:color="auto"/>
            </w:tcBorders>
          </w:tcPr>
          <w:p w14:paraId="648FCF4F" w14:textId="77777777" w:rsidR="001771F1" w:rsidRPr="005130AD" w:rsidRDefault="001771F1" w:rsidP="00631C00">
            <w:pPr>
              <w:spacing w:after="0"/>
              <w:ind w:right="2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vAlign w:val="bottom"/>
          </w:tcPr>
          <w:p w14:paraId="06599138" w14:textId="51E4136D" w:rsidR="001771F1" w:rsidRPr="005130AD" w:rsidRDefault="001771F1" w:rsidP="00A13913">
            <w:pPr>
              <w:tabs>
                <w:tab w:val="left" w:pos="948"/>
              </w:tabs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30AD">
              <w:rPr>
                <w:rFonts w:ascii="Arial" w:hAnsi="Arial" w:cs="Arial"/>
                <w:sz w:val="18"/>
                <w:szCs w:val="18"/>
              </w:rPr>
              <w:t xml:space="preserve">Session:           </w:t>
            </w:r>
          </w:p>
        </w:tc>
        <w:tc>
          <w:tcPr>
            <w:tcW w:w="2681" w:type="dxa"/>
            <w:gridSpan w:val="2"/>
            <w:tcBorders>
              <w:bottom w:val="single" w:sz="4" w:space="0" w:color="auto"/>
            </w:tcBorders>
            <w:vAlign w:val="bottom"/>
          </w:tcPr>
          <w:p w14:paraId="784626F6" w14:textId="036A7809" w:rsidR="001771F1" w:rsidRPr="005130AD" w:rsidRDefault="001771F1" w:rsidP="00631C00">
            <w:pPr>
              <w:spacing w:after="0"/>
              <w:ind w:right="2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30AD">
              <w:rPr>
                <w:rFonts w:ascii="Arial" w:hAnsi="Arial" w:cs="Arial"/>
                <w:sz w:val="18"/>
                <w:szCs w:val="18"/>
              </w:rPr>
              <w:t>of</w:t>
            </w:r>
          </w:p>
        </w:tc>
      </w:tr>
      <w:tr w:rsidR="001352AD" w:rsidRPr="005130AD" w14:paraId="16A42898" w14:textId="77777777" w:rsidTr="00D57A4A">
        <w:trPr>
          <w:trHeight w:val="288"/>
        </w:trPr>
        <w:tc>
          <w:tcPr>
            <w:tcW w:w="1535" w:type="dxa"/>
            <w:vAlign w:val="bottom"/>
          </w:tcPr>
          <w:p w14:paraId="1134FE2D" w14:textId="77777777" w:rsidR="00B81AD8" w:rsidRPr="005130AD" w:rsidRDefault="00B81AD8" w:rsidP="005130AD">
            <w:pPr>
              <w:spacing w:after="0"/>
              <w:ind w:right="-106"/>
              <w:rPr>
                <w:rFonts w:ascii="Arial" w:hAnsi="Arial" w:cs="Arial"/>
                <w:sz w:val="18"/>
                <w:szCs w:val="18"/>
              </w:rPr>
            </w:pPr>
            <w:r w:rsidRPr="005130AD">
              <w:rPr>
                <w:rFonts w:ascii="Arial" w:hAnsi="Arial" w:cs="Arial"/>
                <w:sz w:val="18"/>
                <w:szCs w:val="18"/>
              </w:rPr>
              <w:t>Visit Type:</w:t>
            </w:r>
          </w:p>
        </w:tc>
        <w:tc>
          <w:tcPr>
            <w:tcW w:w="1080" w:type="dxa"/>
            <w:gridSpan w:val="2"/>
            <w:vAlign w:val="bottom"/>
          </w:tcPr>
          <w:p w14:paraId="3907AE62" w14:textId="2634BB17" w:rsidR="00B81AD8" w:rsidRPr="005130AD" w:rsidRDefault="00A419F3" w:rsidP="004E7619">
            <w:pPr>
              <w:spacing w:after="0"/>
              <w:ind w:right="-110"/>
              <w:jc w:val="righ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0588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0A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B81AD8" w:rsidRPr="005130AD">
              <w:rPr>
                <w:rFonts w:ascii="Arial" w:hAnsi="Arial" w:cs="Arial"/>
                <w:sz w:val="18"/>
                <w:szCs w:val="18"/>
              </w:rPr>
              <w:t>In Person</w:t>
            </w:r>
          </w:p>
        </w:tc>
        <w:tc>
          <w:tcPr>
            <w:tcW w:w="1620" w:type="dxa"/>
            <w:gridSpan w:val="3"/>
            <w:vAlign w:val="bottom"/>
          </w:tcPr>
          <w:p w14:paraId="76B9BB9E" w14:textId="77777777" w:rsidR="00B81AD8" w:rsidRPr="005130AD" w:rsidRDefault="00A419F3" w:rsidP="004E7619">
            <w:pPr>
              <w:spacing w:after="0"/>
              <w:ind w:right="-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84761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AD8" w:rsidRPr="005130AD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81AD8" w:rsidRPr="005130AD">
              <w:rPr>
                <w:rFonts w:ascii="Arial" w:hAnsi="Arial" w:cs="Arial"/>
                <w:sz w:val="18"/>
                <w:szCs w:val="18"/>
              </w:rPr>
              <w:t>Telehealth</w:t>
            </w:r>
          </w:p>
        </w:tc>
        <w:tc>
          <w:tcPr>
            <w:tcW w:w="720" w:type="dxa"/>
            <w:gridSpan w:val="2"/>
            <w:vAlign w:val="bottom"/>
          </w:tcPr>
          <w:p w14:paraId="4E5F8A51" w14:textId="4937FC68" w:rsidR="00B81AD8" w:rsidRPr="005130AD" w:rsidRDefault="00A419F3" w:rsidP="004E7619">
            <w:pPr>
              <w:spacing w:after="0"/>
              <w:ind w:right="-120"/>
              <w:jc w:val="righ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61915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51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B81AD8" w:rsidRPr="005130AD">
              <w:rPr>
                <w:rFonts w:ascii="Arial" w:hAnsi="Arial" w:cs="Arial"/>
                <w:sz w:val="18"/>
                <w:szCs w:val="18"/>
              </w:rPr>
              <w:t>Initial</w:t>
            </w:r>
          </w:p>
        </w:tc>
        <w:tc>
          <w:tcPr>
            <w:tcW w:w="1350" w:type="dxa"/>
            <w:gridSpan w:val="2"/>
            <w:vAlign w:val="bottom"/>
          </w:tcPr>
          <w:p w14:paraId="424A313F" w14:textId="77777777" w:rsidR="00B81AD8" w:rsidRPr="005130AD" w:rsidRDefault="00A419F3" w:rsidP="004E7619">
            <w:pPr>
              <w:spacing w:after="0"/>
              <w:ind w:right="-110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94553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AD8" w:rsidRPr="005130AD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81AD8" w:rsidRPr="005130AD">
              <w:rPr>
                <w:rFonts w:ascii="Arial" w:hAnsi="Arial" w:cs="Arial"/>
                <w:sz w:val="18"/>
                <w:szCs w:val="18"/>
              </w:rPr>
              <w:t>Follow-Up</w:t>
            </w:r>
          </w:p>
        </w:tc>
        <w:tc>
          <w:tcPr>
            <w:tcW w:w="1080" w:type="dxa"/>
            <w:vAlign w:val="bottom"/>
          </w:tcPr>
          <w:p w14:paraId="33502656" w14:textId="77777777" w:rsidR="00B81AD8" w:rsidRPr="005130AD" w:rsidRDefault="00A419F3" w:rsidP="004E7619">
            <w:pPr>
              <w:spacing w:after="0"/>
              <w:ind w:right="-90"/>
              <w:jc w:val="righ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180230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AD8" w:rsidRPr="005130AD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81AD8" w:rsidRPr="005130AD">
              <w:rPr>
                <w:rFonts w:ascii="Arial" w:hAnsi="Arial" w:cs="Arial"/>
                <w:sz w:val="18"/>
                <w:szCs w:val="18"/>
              </w:rPr>
              <w:t>Therapy</w:t>
            </w:r>
          </w:p>
        </w:tc>
        <w:tc>
          <w:tcPr>
            <w:tcW w:w="2681" w:type="dxa"/>
            <w:gridSpan w:val="2"/>
            <w:vAlign w:val="bottom"/>
          </w:tcPr>
          <w:p w14:paraId="24DB9307" w14:textId="77777777" w:rsidR="00B81AD8" w:rsidRPr="005130AD" w:rsidRDefault="00A419F3" w:rsidP="004E7619">
            <w:pPr>
              <w:spacing w:after="0"/>
              <w:ind w:right="-30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542666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AD8" w:rsidRPr="005130AD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81AD8" w:rsidRPr="005130AD">
              <w:rPr>
                <w:rFonts w:ascii="Arial" w:hAnsi="Arial" w:cs="Arial"/>
                <w:sz w:val="18"/>
                <w:szCs w:val="18"/>
              </w:rPr>
              <w:t>Med Management</w:t>
            </w:r>
          </w:p>
        </w:tc>
      </w:tr>
      <w:tr w:rsidR="001352AD" w:rsidRPr="005130AD" w14:paraId="171D3A1B" w14:textId="77777777" w:rsidTr="001352AD">
        <w:trPr>
          <w:trHeight w:val="432"/>
        </w:trPr>
        <w:tc>
          <w:tcPr>
            <w:tcW w:w="1535" w:type="dxa"/>
            <w:vAlign w:val="bottom"/>
          </w:tcPr>
          <w:p w14:paraId="1F4354D9" w14:textId="1A6F4979" w:rsidR="002B6EB6" w:rsidRPr="005130AD" w:rsidRDefault="002B6EB6" w:rsidP="005130AD">
            <w:pPr>
              <w:spacing w:after="0"/>
              <w:ind w:right="-106"/>
              <w:rPr>
                <w:rFonts w:ascii="Arial" w:hAnsi="Arial" w:cs="Arial"/>
                <w:sz w:val="18"/>
                <w:szCs w:val="18"/>
              </w:rPr>
            </w:pPr>
            <w:r w:rsidRPr="005130AD">
              <w:rPr>
                <w:rFonts w:ascii="Arial" w:hAnsi="Arial" w:cs="Arial"/>
                <w:sz w:val="18"/>
                <w:szCs w:val="18"/>
              </w:rPr>
              <w:t>Patient Name:</w:t>
            </w:r>
          </w:p>
        </w:tc>
        <w:tc>
          <w:tcPr>
            <w:tcW w:w="2054" w:type="dxa"/>
            <w:gridSpan w:val="3"/>
            <w:tcBorders>
              <w:bottom w:val="single" w:sz="4" w:space="0" w:color="auto"/>
            </w:tcBorders>
          </w:tcPr>
          <w:p w14:paraId="751ADD46" w14:textId="77777777" w:rsidR="002B6EB6" w:rsidRPr="005130AD" w:rsidRDefault="002B6EB6" w:rsidP="00AB62C4">
            <w:pPr>
              <w:spacing w:after="0"/>
              <w:ind w:right="27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66" w:type="dxa"/>
            <w:gridSpan w:val="4"/>
            <w:tcBorders>
              <w:bottom w:val="single" w:sz="4" w:space="0" w:color="auto"/>
            </w:tcBorders>
          </w:tcPr>
          <w:p w14:paraId="22A7BB78" w14:textId="77777777" w:rsidR="002B6EB6" w:rsidRPr="005130AD" w:rsidRDefault="002B6EB6" w:rsidP="00AB62C4">
            <w:pPr>
              <w:spacing w:after="0"/>
              <w:ind w:right="27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0" w:type="dxa"/>
            <w:vAlign w:val="bottom"/>
          </w:tcPr>
          <w:p w14:paraId="606E7A01" w14:textId="5CDD5F13" w:rsidR="002B6EB6" w:rsidRPr="005130AD" w:rsidRDefault="002B6EB6" w:rsidP="00E124D3">
            <w:pPr>
              <w:tabs>
                <w:tab w:val="left" w:pos="948"/>
              </w:tabs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30AD">
              <w:rPr>
                <w:rFonts w:ascii="Arial" w:hAnsi="Arial" w:cs="Arial"/>
                <w:sz w:val="18"/>
                <w:szCs w:val="18"/>
              </w:rPr>
              <w:t>DOB: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31A26FD1" w14:textId="77777777" w:rsidR="002B6EB6" w:rsidRPr="005130AD" w:rsidRDefault="002B6EB6" w:rsidP="003F466D">
            <w:pPr>
              <w:spacing w:after="0"/>
              <w:ind w:right="27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bottom"/>
          </w:tcPr>
          <w:p w14:paraId="094B5A4C" w14:textId="3412FEBB" w:rsidR="002B6EB6" w:rsidRPr="005130AD" w:rsidRDefault="002B6EB6" w:rsidP="00E124D3">
            <w:pPr>
              <w:tabs>
                <w:tab w:val="left" w:pos="948"/>
              </w:tabs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30AD">
              <w:rPr>
                <w:rFonts w:ascii="Arial" w:hAnsi="Arial" w:cs="Arial"/>
                <w:sz w:val="18"/>
                <w:szCs w:val="18"/>
              </w:rPr>
              <w:t>Ontrak ID: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17CFB9F2" w14:textId="5F29C4C4" w:rsidR="002B6EB6" w:rsidRPr="005130AD" w:rsidRDefault="002B6EB6" w:rsidP="003F466D">
            <w:pPr>
              <w:spacing w:after="0"/>
              <w:ind w:right="27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30AD" w:rsidRPr="005130AD" w14:paraId="010C3156" w14:textId="77777777" w:rsidTr="007A7510">
        <w:tc>
          <w:tcPr>
            <w:tcW w:w="1535" w:type="dxa"/>
          </w:tcPr>
          <w:p w14:paraId="574AD255" w14:textId="77777777" w:rsidR="002334B2" w:rsidRPr="005130AD" w:rsidRDefault="002334B2" w:rsidP="005130AD">
            <w:pPr>
              <w:spacing w:after="0"/>
              <w:ind w:right="-106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4" w:type="dxa"/>
            <w:gridSpan w:val="3"/>
            <w:tcBorders>
              <w:top w:val="single" w:sz="4" w:space="0" w:color="auto"/>
            </w:tcBorders>
          </w:tcPr>
          <w:p w14:paraId="6C73ED61" w14:textId="0487E8AC" w:rsidR="002334B2" w:rsidRPr="00A96E4D" w:rsidRDefault="007776F8" w:rsidP="00AB62C4">
            <w:pPr>
              <w:spacing w:after="0"/>
              <w:ind w:right="270"/>
              <w:jc w:val="both"/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</w:pPr>
            <w:r w:rsidRPr="00A96E4D"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  <w:t>Last</w:t>
            </w:r>
          </w:p>
        </w:tc>
        <w:tc>
          <w:tcPr>
            <w:tcW w:w="1366" w:type="dxa"/>
            <w:gridSpan w:val="4"/>
          </w:tcPr>
          <w:p w14:paraId="36668EA9" w14:textId="642F149D" w:rsidR="002334B2" w:rsidRPr="00A96E4D" w:rsidRDefault="007776F8" w:rsidP="00AB62C4">
            <w:pPr>
              <w:spacing w:after="0"/>
              <w:ind w:right="270"/>
              <w:jc w:val="both"/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</w:pPr>
            <w:r w:rsidRPr="00A96E4D"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  <w:t>First</w:t>
            </w:r>
          </w:p>
        </w:tc>
        <w:tc>
          <w:tcPr>
            <w:tcW w:w="5111" w:type="dxa"/>
            <w:gridSpan w:val="5"/>
          </w:tcPr>
          <w:p w14:paraId="177BBCF1" w14:textId="39B39D04" w:rsidR="002334B2" w:rsidRPr="005130AD" w:rsidRDefault="002334B2" w:rsidP="00AB62C4">
            <w:pPr>
              <w:spacing w:after="0"/>
              <w:ind w:right="27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D5166" w:rsidRPr="005130AD" w14:paraId="48FC1567" w14:textId="77777777" w:rsidTr="001352AD">
        <w:trPr>
          <w:trHeight w:val="288"/>
        </w:trPr>
        <w:tc>
          <w:tcPr>
            <w:tcW w:w="1535" w:type="dxa"/>
            <w:vAlign w:val="bottom"/>
          </w:tcPr>
          <w:p w14:paraId="4BCD642B" w14:textId="09C0F601" w:rsidR="00ED5166" w:rsidRPr="005130AD" w:rsidRDefault="00ED5166" w:rsidP="005130AD">
            <w:pPr>
              <w:spacing w:after="0"/>
              <w:ind w:right="-106"/>
              <w:rPr>
                <w:rFonts w:ascii="Arial" w:hAnsi="Arial" w:cs="Arial"/>
                <w:sz w:val="18"/>
                <w:szCs w:val="18"/>
              </w:rPr>
            </w:pPr>
            <w:r w:rsidRPr="005130AD">
              <w:rPr>
                <w:rFonts w:ascii="Arial" w:hAnsi="Arial" w:cs="Arial"/>
                <w:sz w:val="18"/>
                <w:szCs w:val="18"/>
              </w:rPr>
              <w:t>Provider</w:t>
            </w:r>
            <w:r w:rsidR="00E20FFE" w:rsidRPr="005130AD">
              <w:rPr>
                <w:rFonts w:ascii="Arial" w:hAnsi="Arial" w:cs="Arial"/>
                <w:sz w:val="18"/>
                <w:szCs w:val="18"/>
              </w:rPr>
              <w:t xml:space="preserve"> Name</w:t>
            </w:r>
            <w:r w:rsidRPr="005130AD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054" w:type="dxa"/>
            <w:gridSpan w:val="3"/>
            <w:tcBorders>
              <w:bottom w:val="single" w:sz="4" w:space="0" w:color="auto"/>
            </w:tcBorders>
          </w:tcPr>
          <w:p w14:paraId="21889ABE" w14:textId="77777777" w:rsidR="00ED5166" w:rsidRPr="005130AD" w:rsidRDefault="00ED5166" w:rsidP="00AB62C4">
            <w:pPr>
              <w:spacing w:after="0"/>
              <w:ind w:right="27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66" w:type="dxa"/>
            <w:gridSpan w:val="4"/>
            <w:tcBorders>
              <w:bottom w:val="single" w:sz="4" w:space="0" w:color="auto"/>
            </w:tcBorders>
          </w:tcPr>
          <w:p w14:paraId="10A53727" w14:textId="77777777" w:rsidR="00ED5166" w:rsidRPr="005130AD" w:rsidRDefault="00ED5166" w:rsidP="00AB62C4">
            <w:pPr>
              <w:spacing w:after="0"/>
              <w:ind w:right="27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vAlign w:val="bottom"/>
          </w:tcPr>
          <w:p w14:paraId="230977CE" w14:textId="4488DC34" w:rsidR="00ED5166" w:rsidRPr="005130AD" w:rsidRDefault="00ED5166" w:rsidP="00D35C59">
            <w:pPr>
              <w:spacing w:after="0"/>
              <w:ind w:right="-3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30AD">
              <w:rPr>
                <w:rFonts w:ascii="Arial" w:hAnsi="Arial" w:cs="Arial"/>
                <w:sz w:val="18"/>
                <w:szCs w:val="18"/>
              </w:rPr>
              <w:t>ICD-10</w:t>
            </w:r>
            <w:r w:rsidR="00512C64" w:rsidRPr="005130A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130AD">
              <w:rPr>
                <w:rFonts w:ascii="Arial" w:hAnsi="Arial" w:cs="Arial"/>
                <w:sz w:val="18"/>
                <w:szCs w:val="18"/>
              </w:rPr>
              <w:t xml:space="preserve">Diagnosis </w:t>
            </w:r>
            <w:r w:rsidR="00512C64" w:rsidRPr="005130AD">
              <w:rPr>
                <w:rFonts w:ascii="Arial" w:hAnsi="Arial" w:cs="Arial"/>
                <w:sz w:val="18"/>
                <w:szCs w:val="18"/>
              </w:rPr>
              <w:t>C</w:t>
            </w:r>
            <w:r w:rsidRPr="005130AD">
              <w:rPr>
                <w:rFonts w:ascii="Arial" w:hAnsi="Arial" w:cs="Arial"/>
                <w:sz w:val="18"/>
                <w:szCs w:val="18"/>
              </w:rPr>
              <w:t>ode</w:t>
            </w:r>
            <w:r w:rsidR="00512C64" w:rsidRPr="005130AD">
              <w:rPr>
                <w:rFonts w:ascii="Arial" w:hAnsi="Arial" w:cs="Arial"/>
                <w:sz w:val="18"/>
                <w:szCs w:val="18"/>
              </w:rPr>
              <w:t>s:</w:t>
            </w:r>
          </w:p>
        </w:tc>
        <w:tc>
          <w:tcPr>
            <w:tcW w:w="2681" w:type="dxa"/>
            <w:gridSpan w:val="2"/>
            <w:tcBorders>
              <w:bottom w:val="single" w:sz="4" w:space="0" w:color="auto"/>
            </w:tcBorders>
          </w:tcPr>
          <w:p w14:paraId="2D419BA0" w14:textId="0F86020D" w:rsidR="00ED5166" w:rsidRPr="005130AD" w:rsidRDefault="00ED5166" w:rsidP="00AB62C4">
            <w:pPr>
              <w:spacing w:after="0"/>
              <w:ind w:right="27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7510" w:rsidRPr="005130AD" w14:paraId="630A699B" w14:textId="77777777" w:rsidTr="007A7510">
        <w:trPr>
          <w:trHeight w:val="144"/>
        </w:trPr>
        <w:tc>
          <w:tcPr>
            <w:tcW w:w="1535" w:type="dxa"/>
          </w:tcPr>
          <w:p w14:paraId="09CDE6D0" w14:textId="77777777" w:rsidR="00ED5166" w:rsidRPr="005130AD" w:rsidRDefault="00ED5166" w:rsidP="00ED5166">
            <w:pPr>
              <w:spacing w:after="0"/>
              <w:ind w:right="27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4" w:type="dxa"/>
            <w:gridSpan w:val="3"/>
            <w:tcBorders>
              <w:top w:val="single" w:sz="4" w:space="0" w:color="auto"/>
            </w:tcBorders>
          </w:tcPr>
          <w:p w14:paraId="3B1C7D99" w14:textId="0BCDD56F" w:rsidR="00ED5166" w:rsidRPr="00A96E4D" w:rsidRDefault="00ED5166" w:rsidP="00ED5166">
            <w:pPr>
              <w:spacing w:after="0"/>
              <w:ind w:right="270"/>
              <w:jc w:val="both"/>
              <w:rPr>
                <w:rFonts w:ascii="Arial" w:hAnsi="Arial" w:cs="Arial"/>
                <w:b/>
                <w:bCs/>
                <w:color w:val="7F7F7F" w:themeColor="text1" w:themeTint="80"/>
                <w:sz w:val="16"/>
                <w:szCs w:val="16"/>
              </w:rPr>
            </w:pPr>
            <w:r w:rsidRPr="00A96E4D"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  <w:t>Last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</w:tcBorders>
          </w:tcPr>
          <w:p w14:paraId="4F0B2DB9" w14:textId="7281BB25" w:rsidR="00ED5166" w:rsidRPr="00A96E4D" w:rsidRDefault="00ED5166" w:rsidP="00ED5166">
            <w:pPr>
              <w:spacing w:after="0"/>
              <w:ind w:right="270"/>
              <w:jc w:val="both"/>
              <w:rPr>
                <w:rFonts w:ascii="Arial" w:hAnsi="Arial" w:cs="Arial"/>
                <w:b/>
                <w:bCs/>
                <w:color w:val="7F7F7F" w:themeColor="text1" w:themeTint="80"/>
                <w:sz w:val="16"/>
                <w:szCs w:val="16"/>
              </w:rPr>
            </w:pPr>
            <w:r w:rsidRPr="00A96E4D"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  <w:t>First</w:t>
            </w:r>
          </w:p>
        </w:tc>
        <w:tc>
          <w:tcPr>
            <w:tcW w:w="5111" w:type="dxa"/>
            <w:gridSpan w:val="5"/>
          </w:tcPr>
          <w:p w14:paraId="7AE5F58F" w14:textId="420FF233" w:rsidR="00ED5166" w:rsidRPr="00A96E4D" w:rsidRDefault="00B81AD8" w:rsidP="00A96E4D">
            <w:pPr>
              <w:spacing w:after="0"/>
              <w:ind w:right="270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96E4D"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  <w:t xml:space="preserve">        </w:t>
            </w:r>
            <w:r w:rsidR="00512C64" w:rsidRPr="00A96E4D"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  <w:t>F99/unspecified not accepted</w:t>
            </w:r>
          </w:p>
        </w:tc>
      </w:tr>
      <w:tr w:rsidR="00B81AD8" w:rsidRPr="005130AD" w14:paraId="71F50DE9" w14:textId="77777777" w:rsidTr="00A96E4D">
        <w:trPr>
          <w:trHeight w:val="432"/>
        </w:trPr>
        <w:tc>
          <w:tcPr>
            <w:tcW w:w="1625" w:type="dxa"/>
            <w:gridSpan w:val="2"/>
            <w:vAlign w:val="bottom"/>
          </w:tcPr>
          <w:p w14:paraId="628C2156" w14:textId="79BFEA0C" w:rsidR="002310D1" w:rsidRPr="005130AD" w:rsidRDefault="005130AD" w:rsidP="00413EC5">
            <w:pPr>
              <w:spacing w:after="0"/>
              <w:ind w:right="-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Next Appointment </w:t>
            </w:r>
            <w:r w:rsidR="002310D1" w:rsidRPr="005130AD">
              <w:rPr>
                <w:rFonts w:ascii="Arial" w:hAnsi="Arial" w:cs="Arial"/>
                <w:sz w:val="18"/>
                <w:szCs w:val="18"/>
              </w:rPr>
              <w:t>Date of Service:</w:t>
            </w:r>
          </w:p>
        </w:tc>
        <w:tc>
          <w:tcPr>
            <w:tcW w:w="1975" w:type="dxa"/>
            <w:gridSpan w:val="3"/>
            <w:tcBorders>
              <w:bottom w:val="single" w:sz="4" w:space="0" w:color="auto"/>
            </w:tcBorders>
          </w:tcPr>
          <w:p w14:paraId="34E7DDC0" w14:textId="77777777" w:rsidR="002310D1" w:rsidRPr="005130AD" w:rsidRDefault="002310D1" w:rsidP="004E7619">
            <w:pPr>
              <w:spacing w:after="0"/>
              <w:ind w:right="27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5" w:type="dxa"/>
            <w:gridSpan w:val="2"/>
            <w:vAlign w:val="bottom"/>
          </w:tcPr>
          <w:p w14:paraId="3E32CBBE" w14:textId="77777777" w:rsidR="002310D1" w:rsidRPr="005130AD" w:rsidRDefault="002310D1" w:rsidP="00B81AD8">
            <w:pPr>
              <w:spacing w:after="0"/>
              <w:ind w:right="-7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30AD">
              <w:rPr>
                <w:rFonts w:ascii="Arial" w:hAnsi="Arial" w:cs="Arial"/>
                <w:sz w:val="18"/>
                <w:szCs w:val="18"/>
              </w:rPr>
              <w:t>Time:</w:t>
            </w:r>
          </w:p>
        </w:tc>
        <w:tc>
          <w:tcPr>
            <w:tcW w:w="1930" w:type="dxa"/>
            <w:gridSpan w:val="3"/>
            <w:tcBorders>
              <w:bottom w:val="single" w:sz="4" w:space="0" w:color="auto"/>
            </w:tcBorders>
          </w:tcPr>
          <w:p w14:paraId="3DBF0C51" w14:textId="77777777" w:rsidR="002310D1" w:rsidRPr="005130AD" w:rsidRDefault="002310D1" w:rsidP="004E7619">
            <w:pPr>
              <w:spacing w:after="0"/>
              <w:ind w:right="2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bottom"/>
          </w:tcPr>
          <w:p w14:paraId="65486686" w14:textId="2DC28AE3" w:rsidR="002310D1" w:rsidRPr="005130AD" w:rsidRDefault="002310D1" w:rsidP="004E7619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vAlign w:val="bottom"/>
          </w:tcPr>
          <w:p w14:paraId="2592207C" w14:textId="18C7382B" w:rsidR="002310D1" w:rsidRPr="005130AD" w:rsidRDefault="002310D1" w:rsidP="004E7619">
            <w:pPr>
              <w:spacing w:after="0"/>
              <w:ind w:right="2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252DCF1" w14:textId="77777777" w:rsidR="008D3F4F" w:rsidRPr="00D57A4A" w:rsidRDefault="008D3F4F" w:rsidP="00D57A4A">
      <w:pPr>
        <w:spacing w:after="0"/>
        <w:ind w:left="360" w:right="360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5"/>
        <w:gridCol w:w="6035"/>
        <w:gridCol w:w="260"/>
      </w:tblGrid>
      <w:tr w:rsidR="006E2759" w14:paraId="73F3B098" w14:textId="77777777" w:rsidTr="00531691">
        <w:trPr>
          <w:trHeight w:val="20"/>
        </w:trPr>
        <w:tc>
          <w:tcPr>
            <w:tcW w:w="4135" w:type="dxa"/>
          </w:tcPr>
          <w:p w14:paraId="179B5B43" w14:textId="77777777" w:rsidR="006E2759" w:rsidRDefault="00A419F3" w:rsidP="00531691">
            <w:pPr>
              <w:spacing w:after="0"/>
              <w:ind w:right="36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88293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275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275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E2759" w:rsidRPr="00C9139D">
              <w:rPr>
                <w:rFonts w:ascii="Arial" w:hAnsi="Arial" w:cs="Arial"/>
                <w:sz w:val="20"/>
                <w:szCs w:val="20"/>
              </w:rPr>
              <w:t>Treatment Plan</w:t>
            </w:r>
          </w:p>
        </w:tc>
        <w:tc>
          <w:tcPr>
            <w:tcW w:w="6295" w:type="dxa"/>
            <w:gridSpan w:val="2"/>
          </w:tcPr>
          <w:p w14:paraId="3E08D582" w14:textId="77777777" w:rsidR="006E2759" w:rsidRDefault="00A419F3" w:rsidP="00531691">
            <w:pPr>
              <w:spacing w:after="0"/>
              <w:ind w:right="36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70396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2759" w:rsidRPr="00C9139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E275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E2759" w:rsidRPr="00C9139D">
              <w:rPr>
                <w:rFonts w:ascii="Arial" w:hAnsi="Arial" w:cs="Arial"/>
                <w:sz w:val="20"/>
                <w:szCs w:val="20"/>
              </w:rPr>
              <w:t>Visit Summary</w:t>
            </w:r>
          </w:p>
        </w:tc>
      </w:tr>
      <w:tr w:rsidR="006E2759" w14:paraId="6B701300" w14:textId="77777777" w:rsidTr="00531691">
        <w:tc>
          <w:tcPr>
            <w:tcW w:w="4135" w:type="dxa"/>
            <w:tcBorders>
              <w:bottom w:val="single" w:sz="4" w:space="0" w:color="auto"/>
            </w:tcBorders>
          </w:tcPr>
          <w:p w14:paraId="66CAA549" w14:textId="77777777" w:rsidR="006E2759" w:rsidRPr="009C0395" w:rsidRDefault="006E2759" w:rsidP="00531691">
            <w:pPr>
              <w:ind w:left="288" w:right="3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C0395"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  <w:t>Goal(s), Objective(s</w:t>
            </w:r>
            <w:proofErr w:type="gramStart"/>
            <w:r w:rsidRPr="009C0395"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  <w:t>)</w:t>
            </w:r>
            <w:proofErr w:type="gramEnd"/>
            <w:r w:rsidRPr="009C0395"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  <w:t xml:space="preserve"> and Method(s)</w:t>
            </w:r>
          </w:p>
        </w:tc>
        <w:tc>
          <w:tcPr>
            <w:tcW w:w="6295" w:type="dxa"/>
            <w:gridSpan w:val="2"/>
            <w:tcBorders>
              <w:bottom w:val="single" w:sz="4" w:space="0" w:color="auto"/>
            </w:tcBorders>
          </w:tcPr>
          <w:p w14:paraId="0733DB48" w14:textId="77777777" w:rsidR="006E2759" w:rsidRDefault="006E2759" w:rsidP="00531691">
            <w:pPr>
              <w:ind w:left="288" w:right="360"/>
              <w:rPr>
                <w:rFonts w:ascii="Arial" w:hAnsi="Arial" w:cs="Arial"/>
                <w:sz w:val="20"/>
                <w:szCs w:val="20"/>
              </w:rPr>
            </w:pPr>
            <w:r w:rsidRPr="00C004A1">
              <w:rPr>
                <w:rFonts w:ascii="Arial" w:hAnsi="Arial" w:cs="Arial"/>
                <w:i/>
                <w:iCs/>
                <w:color w:val="7F7F7F" w:themeColor="text1" w:themeTint="80"/>
                <w:sz w:val="16"/>
                <w:szCs w:val="16"/>
              </w:rPr>
              <w:t>Brief assessment of the patient including progress toward goals</w:t>
            </w:r>
          </w:p>
        </w:tc>
      </w:tr>
      <w:tr w:rsidR="00C004A1" w14:paraId="6D517FEC" w14:textId="77777777" w:rsidTr="00DF20C3">
        <w:trPr>
          <w:gridAfter w:val="1"/>
          <w:wAfter w:w="260" w:type="dxa"/>
          <w:trHeight w:val="7973"/>
        </w:trPr>
        <w:tc>
          <w:tcPr>
            <w:tcW w:w="10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B466" w14:textId="77777777" w:rsidR="00C004A1" w:rsidRPr="00DF20C3" w:rsidRDefault="00C004A1" w:rsidP="00DF20C3">
            <w:pPr>
              <w:ind w:right="360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</w:p>
        </w:tc>
      </w:tr>
    </w:tbl>
    <w:p w14:paraId="1B957024" w14:textId="1EFACD1A" w:rsidR="00D0479E" w:rsidRPr="00C004A1" w:rsidRDefault="0045472D" w:rsidP="00C004A1">
      <w:pPr>
        <w:spacing w:after="0"/>
        <w:ind w:right="360"/>
        <w:rPr>
          <w:rFonts w:ascii="Arial" w:hAnsi="Arial" w:cs="Arial"/>
          <w:sz w:val="20"/>
          <w:szCs w:val="20"/>
        </w:rPr>
      </w:pPr>
      <w:r w:rsidRPr="00C9139D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PlainTable3"/>
        <w:tblW w:w="4875" w:type="pct"/>
        <w:tblLayout w:type="fixed"/>
        <w:tblLook w:val="0620" w:firstRow="1" w:lastRow="0" w:firstColumn="0" w:lastColumn="0" w:noHBand="1" w:noVBand="1"/>
      </w:tblPr>
      <w:tblGrid>
        <w:gridCol w:w="1149"/>
        <w:gridCol w:w="6584"/>
        <w:gridCol w:w="722"/>
        <w:gridCol w:w="2075"/>
      </w:tblGrid>
      <w:tr w:rsidR="003920F3" w:rsidRPr="003920F3" w14:paraId="3DE8A4C0" w14:textId="77777777" w:rsidTr="00FE1C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149" w:type="dxa"/>
          </w:tcPr>
          <w:p w14:paraId="21CFB6A9" w14:textId="77777777" w:rsidR="003920F3" w:rsidRPr="003920F3" w:rsidRDefault="003920F3" w:rsidP="00FE1C7D">
            <w:pPr>
              <w:spacing w:after="0"/>
              <w:jc w:val="right"/>
              <w:rPr>
                <w:rFonts w:ascii="Arial" w:hAnsi="Arial" w:cs="Arial"/>
              </w:rPr>
            </w:pPr>
            <w:r w:rsidRPr="00C9139D">
              <w:rPr>
                <w:rFonts w:ascii="Arial" w:hAnsi="Arial" w:cs="Arial"/>
                <w:sz w:val="20"/>
                <w:szCs w:val="20"/>
              </w:rPr>
              <w:t>Signature</w:t>
            </w:r>
            <w:r w:rsidRPr="003920F3">
              <w:rPr>
                <w:rFonts w:ascii="Arial" w:hAnsi="Arial" w:cs="Arial"/>
              </w:rPr>
              <w:t>:</w:t>
            </w:r>
          </w:p>
        </w:tc>
        <w:tc>
          <w:tcPr>
            <w:tcW w:w="6584" w:type="dxa"/>
            <w:tcBorders>
              <w:bottom w:val="single" w:sz="4" w:space="0" w:color="auto"/>
            </w:tcBorders>
          </w:tcPr>
          <w:p w14:paraId="389F3FC5" w14:textId="77777777" w:rsidR="003920F3" w:rsidRPr="003920F3" w:rsidRDefault="003920F3" w:rsidP="00FE1C7D">
            <w:pPr>
              <w:pStyle w:val="FieldText"/>
              <w:rPr>
                <w:rFonts w:ascii="Arial" w:hAnsi="Arial" w:cs="Arial"/>
              </w:rPr>
            </w:pPr>
          </w:p>
        </w:tc>
        <w:tc>
          <w:tcPr>
            <w:tcW w:w="722" w:type="dxa"/>
          </w:tcPr>
          <w:p w14:paraId="505E4241" w14:textId="77777777" w:rsidR="003920F3" w:rsidRPr="003920F3" w:rsidRDefault="003920F3" w:rsidP="00FE1C7D">
            <w:pPr>
              <w:pStyle w:val="Heading4"/>
              <w:outlineLvl w:val="3"/>
              <w:rPr>
                <w:rFonts w:ascii="Arial" w:hAnsi="Arial" w:cs="Arial"/>
              </w:rPr>
            </w:pPr>
            <w:r w:rsidRPr="00C9139D">
              <w:rPr>
                <w:rFonts w:ascii="Arial" w:hAnsi="Arial" w:cs="Arial"/>
                <w:sz w:val="20"/>
                <w:szCs w:val="28"/>
              </w:rPr>
              <w:t>Date</w:t>
            </w:r>
            <w:r w:rsidRPr="003920F3">
              <w:rPr>
                <w:rFonts w:ascii="Arial" w:hAnsi="Arial" w:cs="Arial"/>
              </w:rPr>
              <w:t>:</w:t>
            </w: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14:paraId="4B20A1B6" w14:textId="77777777" w:rsidR="003920F3" w:rsidRPr="003920F3" w:rsidRDefault="003920F3" w:rsidP="00FE1C7D">
            <w:pPr>
              <w:pStyle w:val="FieldText"/>
              <w:rPr>
                <w:rFonts w:ascii="Arial" w:hAnsi="Arial" w:cs="Arial"/>
              </w:rPr>
            </w:pPr>
          </w:p>
        </w:tc>
      </w:tr>
    </w:tbl>
    <w:p w14:paraId="50DE3ECE" w14:textId="2D1999C8" w:rsidR="00684EBE" w:rsidRDefault="00684EBE" w:rsidP="00FE1C7D">
      <w:pPr>
        <w:spacing w:after="0" w:line="240" w:lineRule="auto"/>
        <w:rPr>
          <w:rFonts w:ascii="Arial" w:hAnsi="Arial" w:cs="Arial"/>
          <w:sz w:val="4"/>
          <w:szCs w:val="4"/>
        </w:rPr>
      </w:pPr>
    </w:p>
    <w:p w14:paraId="18AC49B2" w14:textId="77777777" w:rsidR="00DF20C3" w:rsidRPr="00DF20C3" w:rsidRDefault="00DF20C3" w:rsidP="00DF20C3">
      <w:pPr>
        <w:rPr>
          <w:rFonts w:ascii="Arial" w:hAnsi="Arial" w:cs="Arial"/>
          <w:sz w:val="4"/>
          <w:szCs w:val="4"/>
        </w:rPr>
      </w:pPr>
    </w:p>
    <w:p w14:paraId="5B96278C" w14:textId="77777777" w:rsidR="00DF20C3" w:rsidRPr="00DF20C3" w:rsidRDefault="00DF20C3" w:rsidP="00DF20C3">
      <w:pPr>
        <w:ind w:firstLine="144"/>
        <w:rPr>
          <w:rFonts w:ascii="Arial" w:hAnsi="Arial" w:cs="Arial"/>
          <w:sz w:val="4"/>
          <w:szCs w:val="4"/>
        </w:rPr>
      </w:pPr>
    </w:p>
    <w:sectPr w:rsidR="00DF20C3" w:rsidRPr="00DF20C3" w:rsidSect="00C169E6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CB135" w14:textId="77777777" w:rsidR="00C20783" w:rsidRDefault="00C20783" w:rsidP="00AF39E2">
      <w:pPr>
        <w:spacing w:after="0" w:line="240" w:lineRule="auto"/>
      </w:pPr>
      <w:r>
        <w:separator/>
      </w:r>
    </w:p>
  </w:endnote>
  <w:endnote w:type="continuationSeparator" w:id="0">
    <w:p w14:paraId="69AD2993" w14:textId="77777777" w:rsidR="00C20783" w:rsidRDefault="00C20783" w:rsidP="00AF39E2">
      <w:pPr>
        <w:spacing w:after="0" w:line="240" w:lineRule="auto"/>
      </w:pPr>
      <w:r>
        <w:continuationSeparator/>
      </w:r>
    </w:p>
  </w:endnote>
  <w:endnote w:type="continuationNotice" w:id="1">
    <w:p w14:paraId="0E7B6681" w14:textId="77777777" w:rsidR="00C20783" w:rsidRDefault="00C207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ndon Grotesque Light">
    <w:panose1 w:val="020B03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Medium"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6612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6DFA5E" w14:textId="77777777" w:rsidR="00AF39E2" w:rsidRDefault="00AF39E2" w:rsidP="00EB2B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2AAEA8" w14:textId="77777777" w:rsidR="00AF39E2" w:rsidRDefault="00AF39E2" w:rsidP="00AF39E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ED939" w14:textId="0167D85C" w:rsidR="00AF39E2" w:rsidRPr="00F443E4" w:rsidRDefault="00DF20C3" w:rsidP="00997FC8">
    <w:pPr>
      <w:spacing w:after="0"/>
      <w:ind w:right="360"/>
      <w:rPr>
        <w:rFonts w:ascii="Arial" w:hAnsi="Arial" w:cs="Arial"/>
        <w:color w:val="7F7F7F" w:themeColor="text1" w:themeTint="80"/>
        <w:sz w:val="16"/>
        <w:szCs w:val="16"/>
      </w:rPr>
    </w:pPr>
    <w:r>
      <w:rPr>
        <w:rFonts w:ascii="Arial" w:hAnsi="Arial" w:cs="Arial"/>
        <w:color w:val="7F7F7F" w:themeColor="text1" w:themeTint="80"/>
        <w:sz w:val="16"/>
        <w:szCs w:val="16"/>
      </w:rPr>
      <w:t>OTRK_</w:t>
    </w:r>
    <w:r w:rsidR="00F443E4" w:rsidRPr="00F443E4">
      <w:rPr>
        <w:rFonts w:ascii="Arial" w:hAnsi="Arial" w:cs="Arial"/>
        <w:color w:val="7F7F7F" w:themeColor="text1" w:themeTint="80"/>
        <w:sz w:val="16"/>
        <w:szCs w:val="16"/>
      </w:rPr>
      <w:t>CO_1</w:t>
    </w:r>
    <w:r w:rsidR="005B4EB7">
      <w:rPr>
        <w:rFonts w:ascii="Arial" w:hAnsi="Arial" w:cs="Arial"/>
        <w:color w:val="7F7F7F" w:themeColor="text1" w:themeTint="80"/>
        <w:sz w:val="16"/>
        <w:szCs w:val="16"/>
      </w:rPr>
      <w:t>1</w:t>
    </w:r>
    <w:r w:rsidR="00F443E4" w:rsidRPr="00F443E4">
      <w:rPr>
        <w:rFonts w:ascii="Arial" w:hAnsi="Arial" w:cs="Arial"/>
        <w:color w:val="7F7F7F" w:themeColor="text1" w:themeTint="80"/>
        <w:sz w:val="16"/>
        <w:szCs w:val="16"/>
      </w:rPr>
      <w:t>.</w:t>
    </w:r>
    <w:r w:rsidR="005B4EB7">
      <w:rPr>
        <w:rFonts w:ascii="Arial" w:hAnsi="Arial" w:cs="Arial"/>
        <w:color w:val="7F7F7F" w:themeColor="text1" w:themeTint="80"/>
        <w:sz w:val="16"/>
        <w:szCs w:val="16"/>
      </w:rPr>
      <w:t>16</w:t>
    </w:r>
    <w:r w:rsidR="00F443E4" w:rsidRPr="00F443E4">
      <w:rPr>
        <w:rFonts w:ascii="Arial" w:hAnsi="Arial" w:cs="Arial"/>
        <w:color w:val="7F7F7F" w:themeColor="text1" w:themeTint="80"/>
        <w:sz w:val="16"/>
        <w:szCs w:val="16"/>
      </w:rPr>
      <w:t>.2022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677143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494DE4" w14:textId="77777777" w:rsidR="00764793" w:rsidRDefault="00764793" w:rsidP="00EB2BFA">
        <w:pPr>
          <w:pStyle w:val="Footer"/>
          <w:framePr w:wrap="none" w:vAnchor="text" w:hAnchor="margin" w:xAlign="right" w:y="1"/>
          <w:rPr>
            <w:rStyle w:val="PageNumber"/>
          </w:rPr>
        </w:pPr>
        <w:r w:rsidRPr="00764793">
          <w:rPr>
            <w:rStyle w:val="PageNumber"/>
            <w:rFonts w:ascii="Brandon Grotesque Light" w:hAnsi="Brandon Grotesque Light"/>
            <w:sz w:val="22"/>
            <w:szCs w:val="22"/>
          </w:rPr>
          <w:fldChar w:fldCharType="begin"/>
        </w:r>
        <w:r w:rsidRPr="00764793">
          <w:rPr>
            <w:rStyle w:val="PageNumber"/>
            <w:rFonts w:ascii="Brandon Grotesque Light" w:hAnsi="Brandon Grotesque Light"/>
            <w:sz w:val="22"/>
            <w:szCs w:val="22"/>
          </w:rPr>
          <w:instrText xml:space="preserve"> PAGE </w:instrText>
        </w:r>
        <w:r w:rsidRPr="00764793">
          <w:rPr>
            <w:rStyle w:val="PageNumber"/>
            <w:rFonts w:ascii="Brandon Grotesque Light" w:hAnsi="Brandon Grotesque Light"/>
            <w:sz w:val="22"/>
            <w:szCs w:val="22"/>
          </w:rPr>
          <w:fldChar w:fldCharType="separate"/>
        </w:r>
        <w:r w:rsidRPr="00764793">
          <w:rPr>
            <w:rStyle w:val="PageNumber"/>
            <w:rFonts w:ascii="Brandon Grotesque Light" w:hAnsi="Brandon Grotesque Light"/>
            <w:noProof/>
            <w:sz w:val="22"/>
            <w:szCs w:val="22"/>
          </w:rPr>
          <w:t>1</w:t>
        </w:r>
        <w:r w:rsidRPr="00764793">
          <w:rPr>
            <w:rStyle w:val="PageNumber"/>
            <w:rFonts w:ascii="Brandon Grotesque Light" w:hAnsi="Brandon Grotesque Light"/>
            <w:sz w:val="22"/>
            <w:szCs w:val="22"/>
          </w:rPr>
          <w:fldChar w:fldCharType="end"/>
        </w:r>
      </w:p>
    </w:sdtContent>
  </w:sdt>
  <w:p w14:paraId="103DF4E7" w14:textId="77777777" w:rsidR="00764793" w:rsidRPr="00764793" w:rsidRDefault="00764793" w:rsidP="00764793">
    <w:pPr>
      <w:pStyle w:val="Footer"/>
      <w:ind w:right="360"/>
      <w:jc w:val="right"/>
      <w:rPr>
        <w:rFonts w:ascii="Brandon Grotesque Light" w:hAnsi="Brandon Grotesque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FC276" w14:textId="77777777" w:rsidR="00C20783" w:rsidRDefault="00C20783" w:rsidP="00AF39E2">
      <w:pPr>
        <w:spacing w:after="0" w:line="240" w:lineRule="auto"/>
      </w:pPr>
      <w:r>
        <w:separator/>
      </w:r>
    </w:p>
  </w:footnote>
  <w:footnote w:type="continuationSeparator" w:id="0">
    <w:p w14:paraId="2302184A" w14:textId="77777777" w:rsidR="00C20783" w:rsidRDefault="00C20783" w:rsidP="00AF39E2">
      <w:pPr>
        <w:spacing w:after="0" w:line="240" w:lineRule="auto"/>
      </w:pPr>
      <w:r>
        <w:continuationSeparator/>
      </w:r>
    </w:p>
  </w:footnote>
  <w:footnote w:type="continuationNotice" w:id="1">
    <w:p w14:paraId="6BA1CEE2" w14:textId="77777777" w:rsidR="00C20783" w:rsidRDefault="00C207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132C6" w14:textId="218AF8EA" w:rsidR="002B0642" w:rsidRDefault="00D34D4E" w:rsidP="001C79B0">
    <w:pPr>
      <w:tabs>
        <w:tab w:val="right" w:pos="10440"/>
      </w:tabs>
      <w:ind w:left="360" w:right="360"/>
      <w:rPr>
        <w:rFonts w:ascii="Arial Black" w:hAnsi="Arial Black" w:cs="Arial"/>
        <w:b/>
        <w:bCs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2B86CC43" wp14:editId="78BFAFD6">
          <wp:simplePos x="0" y="0"/>
          <wp:positionH relativeFrom="column">
            <wp:posOffset>5147945</wp:posOffset>
          </wp:positionH>
          <wp:positionV relativeFrom="paragraph">
            <wp:posOffset>-29903</wp:posOffset>
          </wp:positionV>
          <wp:extent cx="1605915" cy="497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5915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9B0">
      <w:rPr>
        <w:rFonts w:ascii="Arial Black" w:hAnsi="Arial Black" w:cs="Arial"/>
        <w:b/>
        <w:bCs/>
      </w:rPr>
      <w:tab/>
    </w:r>
  </w:p>
  <w:p w14:paraId="1DC10467" w14:textId="3BA84DE3" w:rsidR="00EE21AB" w:rsidRPr="008471CB" w:rsidRDefault="00F87D50" w:rsidP="00180166">
    <w:pPr>
      <w:ind w:left="360" w:right="360"/>
      <w:rPr>
        <w:rFonts w:ascii="Arial" w:hAnsi="Arial" w:cs="Arial"/>
        <w:b/>
        <w:bCs/>
        <w:caps/>
      </w:rPr>
    </w:pPr>
    <w:r>
      <w:rPr>
        <w:rFonts w:ascii="Arial" w:hAnsi="Arial" w:cs="Arial"/>
        <w:b/>
        <w:bCs/>
        <w:caps/>
      </w:rPr>
      <w:t>PROVIDER NOTES</w:t>
    </w:r>
    <w:r w:rsidR="003C5590">
      <w:rPr>
        <w:rFonts w:ascii="Arial" w:hAnsi="Arial" w:cs="Arial"/>
        <w:b/>
        <w:bCs/>
        <w:caps/>
      </w:rPr>
      <w:t xml:space="preserve">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DEA70" w14:textId="77777777" w:rsidR="00764793" w:rsidRDefault="0076479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A3B96E" wp14:editId="360D8EB2">
          <wp:simplePos x="0" y="0"/>
          <wp:positionH relativeFrom="column">
            <wp:posOffset>-457200</wp:posOffset>
          </wp:positionH>
          <wp:positionV relativeFrom="page">
            <wp:posOffset>411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25F2C"/>
    <w:multiLevelType w:val="hybridMultilevel"/>
    <w:tmpl w:val="DB8E8690"/>
    <w:lvl w:ilvl="0" w:tplc="0B2E4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B321FCF"/>
    <w:multiLevelType w:val="hybridMultilevel"/>
    <w:tmpl w:val="008AFA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14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1DE"/>
    <w:rsid w:val="000138C4"/>
    <w:rsid w:val="00056524"/>
    <w:rsid w:val="00057B71"/>
    <w:rsid w:val="00061A87"/>
    <w:rsid w:val="00074F5A"/>
    <w:rsid w:val="00095D2C"/>
    <w:rsid w:val="000B1D02"/>
    <w:rsid w:val="000C0FD3"/>
    <w:rsid w:val="000C485C"/>
    <w:rsid w:val="000D0195"/>
    <w:rsid w:val="000D02A4"/>
    <w:rsid w:val="000D0D3D"/>
    <w:rsid w:val="000D1952"/>
    <w:rsid w:val="000D29A3"/>
    <w:rsid w:val="000D6276"/>
    <w:rsid w:val="001220D2"/>
    <w:rsid w:val="00122B77"/>
    <w:rsid w:val="001352AD"/>
    <w:rsid w:val="001367C6"/>
    <w:rsid w:val="001405F5"/>
    <w:rsid w:val="0014337C"/>
    <w:rsid w:val="00145F30"/>
    <w:rsid w:val="0016116A"/>
    <w:rsid w:val="001771F1"/>
    <w:rsid w:val="00180166"/>
    <w:rsid w:val="00183A35"/>
    <w:rsid w:val="00197520"/>
    <w:rsid w:val="001A74DD"/>
    <w:rsid w:val="001C21E9"/>
    <w:rsid w:val="001C79B0"/>
    <w:rsid w:val="001D3EF4"/>
    <w:rsid w:val="001E081E"/>
    <w:rsid w:val="001E5FDE"/>
    <w:rsid w:val="0021040C"/>
    <w:rsid w:val="00214224"/>
    <w:rsid w:val="00227BCF"/>
    <w:rsid w:val="002310D1"/>
    <w:rsid w:val="002334B2"/>
    <w:rsid w:val="00241FE2"/>
    <w:rsid w:val="00256838"/>
    <w:rsid w:val="00282FED"/>
    <w:rsid w:val="00287AAF"/>
    <w:rsid w:val="002A4C3A"/>
    <w:rsid w:val="002A76BE"/>
    <w:rsid w:val="002B04F6"/>
    <w:rsid w:val="002B0642"/>
    <w:rsid w:val="002B600A"/>
    <w:rsid w:val="002B6609"/>
    <w:rsid w:val="002B6EB6"/>
    <w:rsid w:val="00306AE7"/>
    <w:rsid w:val="00307512"/>
    <w:rsid w:val="00333816"/>
    <w:rsid w:val="003412C0"/>
    <w:rsid w:val="003440C0"/>
    <w:rsid w:val="00384BE0"/>
    <w:rsid w:val="003920F3"/>
    <w:rsid w:val="003B1D4E"/>
    <w:rsid w:val="003C3B9C"/>
    <w:rsid w:val="003C5590"/>
    <w:rsid w:val="003E6EDF"/>
    <w:rsid w:val="003F466D"/>
    <w:rsid w:val="00401250"/>
    <w:rsid w:val="00403C9B"/>
    <w:rsid w:val="00407926"/>
    <w:rsid w:val="0041167B"/>
    <w:rsid w:val="00413EC5"/>
    <w:rsid w:val="00427F23"/>
    <w:rsid w:val="00435B4E"/>
    <w:rsid w:val="00442360"/>
    <w:rsid w:val="004437D4"/>
    <w:rsid w:val="004439BE"/>
    <w:rsid w:val="00446BFC"/>
    <w:rsid w:val="00447D50"/>
    <w:rsid w:val="0045472D"/>
    <w:rsid w:val="00464395"/>
    <w:rsid w:val="00496FB6"/>
    <w:rsid w:val="004A384F"/>
    <w:rsid w:val="004A4F61"/>
    <w:rsid w:val="004D7120"/>
    <w:rsid w:val="004F1E97"/>
    <w:rsid w:val="0051089D"/>
    <w:rsid w:val="00512C64"/>
    <w:rsid w:val="005130AD"/>
    <w:rsid w:val="00522239"/>
    <w:rsid w:val="005254E1"/>
    <w:rsid w:val="005319CB"/>
    <w:rsid w:val="00542DB7"/>
    <w:rsid w:val="00546971"/>
    <w:rsid w:val="005B34E8"/>
    <w:rsid w:val="005B4EB7"/>
    <w:rsid w:val="005C1430"/>
    <w:rsid w:val="005C7CD4"/>
    <w:rsid w:val="0060199F"/>
    <w:rsid w:val="0060664F"/>
    <w:rsid w:val="00611374"/>
    <w:rsid w:val="00612F3E"/>
    <w:rsid w:val="00613D13"/>
    <w:rsid w:val="00631C00"/>
    <w:rsid w:val="00633B4F"/>
    <w:rsid w:val="0064391C"/>
    <w:rsid w:val="006452C9"/>
    <w:rsid w:val="00653805"/>
    <w:rsid w:val="00657F26"/>
    <w:rsid w:val="00684EBE"/>
    <w:rsid w:val="00692ACB"/>
    <w:rsid w:val="006A60F7"/>
    <w:rsid w:val="006B4279"/>
    <w:rsid w:val="006B55C2"/>
    <w:rsid w:val="006C4FD0"/>
    <w:rsid w:val="006D0E61"/>
    <w:rsid w:val="006E23B8"/>
    <w:rsid w:val="006E2759"/>
    <w:rsid w:val="006E59DB"/>
    <w:rsid w:val="006F11F7"/>
    <w:rsid w:val="007029F4"/>
    <w:rsid w:val="00711FD9"/>
    <w:rsid w:val="00730A03"/>
    <w:rsid w:val="00737B90"/>
    <w:rsid w:val="00762E99"/>
    <w:rsid w:val="00764793"/>
    <w:rsid w:val="00777410"/>
    <w:rsid w:val="007776F8"/>
    <w:rsid w:val="007976B1"/>
    <w:rsid w:val="007A7510"/>
    <w:rsid w:val="007C124F"/>
    <w:rsid w:val="007C6A23"/>
    <w:rsid w:val="007E208C"/>
    <w:rsid w:val="007F4D1D"/>
    <w:rsid w:val="00813F6E"/>
    <w:rsid w:val="00814F80"/>
    <w:rsid w:val="008409CF"/>
    <w:rsid w:val="008471CB"/>
    <w:rsid w:val="0085325F"/>
    <w:rsid w:val="008746CF"/>
    <w:rsid w:val="00877A87"/>
    <w:rsid w:val="00880B4D"/>
    <w:rsid w:val="0088612D"/>
    <w:rsid w:val="00896C77"/>
    <w:rsid w:val="008A0ED2"/>
    <w:rsid w:val="008B0724"/>
    <w:rsid w:val="008D3F4F"/>
    <w:rsid w:val="008E7722"/>
    <w:rsid w:val="008F5FD5"/>
    <w:rsid w:val="00911BF6"/>
    <w:rsid w:val="00912F62"/>
    <w:rsid w:val="00916CF0"/>
    <w:rsid w:val="0093576B"/>
    <w:rsid w:val="00955C8D"/>
    <w:rsid w:val="009725D1"/>
    <w:rsid w:val="00993515"/>
    <w:rsid w:val="00997BE9"/>
    <w:rsid w:val="00997FC8"/>
    <w:rsid w:val="009B4CD3"/>
    <w:rsid w:val="009C0395"/>
    <w:rsid w:val="009D2746"/>
    <w:rsid w:val="009D556B"/>
    <w:rsid w:val="009F2A2D"/>
    <w:rsid w:val="00A05FA2"/>
    <w:rsid w:val="00A06F0C"/>
    <w:rsid w:val="00A12E82"/>
    <w:rsid w:val="00A13913"/>
    <w:rsid w:val="00A15F91"/>
    <w:rsid w:val="00A2541B"/>
    <w:rsid w:val="00A40B69"/>
    <w:rsid w:val="00A419F3"/>
    <w:rsid w:val="00A46295"/>
    <w:rsid w:val="00A61958"/>
    <w:rsid w:val="00A64EDC"/>
    <w:rsid w:val="00A707C8"/>
    <w:rsid w:val="00A76B9E"/>
    <w:rsid w:val="00A808D5"/>
    <w:rsid w:val="00A915CB"/>
    <w:rsid w:val="00A93FB2"/>
    <w:rsid w:val="00A96E4D"/>
    <w:rsid w:val="00AB62C4"/>
    <w:rsid w:val="00AF39E2"/>
    <w:rsid w:val="00AF5E24"/>
    <w:rsid w:val="00B04EE2"/>
    <w:rsid w:val="00B225D3"/>
    <w:rsid w:val="00B24224"/>
    <w:rsid w:val="00B278A2"/>
    <w:rsid w:val="00B708D3"/>
    <w:rsid w:val="00B81AD8"/>
    <w:rsid w:val="00B90B8A"/>
    <w:rsid w:val="00B95295"/>
    <w:rsid w:val="00BB3C1A"/>
    <w:rsid w:val="00BB4ACD"/>
    <w:rsid w:val="00BE335A"/>
    <w:rsid w:val="00BF009B"/>
    <w:rsid w:val="00C004A1"/>
    <w:rsid w:val="00C00FCE"/>
    <w:rsid w:val="00C07CCD"/>
    <w:rsid w:val="00C169E6"/>
    <w:rsid w:val="00C20783"/>
    <w:rsid w:val="00C219BF"/>
    <w:rsid w:val="00C33C0E"/>
    <w:rsid w:val="00C41FCE"/>
    <w:rsid w:val="00C44A4A"/>
    <w:rsid w:val="00C60710"/>
    <w:rsid w:val="00C9139D"/>
    <w:rsid w:val="00CA69E6"/>
    <w:rsid w:val="00CC25FD"/>
    <w:rsid w:val="00CF213F"/>
    <w:rsid w:val="00D0479E"/>
    <w:rsid w:val="00D2021F"/>
    <w:rsid w:val="00D319B2"/>
    <w:rsid w:val="00D34D4E"/>
    <w:rsid w:val="00D35C59"/>
    <w:rsid w:val="00D477A3"/>
    <w:rsid w:val="00D52E7D"/>
    <w:rsid w:val="00D57A4A"/>
    <w:rsid w:val="00D63051"/>
    <w:rsid w:val="00D66B0B"/>
    <w:rsid w:val="00D70A31"/>
    <w:rsid w:val="00D73263"/>
    <w:rsid w:val="00D74DF3"/>
    <w:rsid w:val="00D83F8F"/>
    <w:rsid w:val="00D93EB6"/>
    <w:rsid w:val="00DB5CB4"/>
    <w:rsid w:val="00DF04CF"/>
    <w:rsid w:val="00DF0753"/>
    <w:rsid w:val="00DF20C3"/>
    <w:rsid w:val="00E124D3"/>
    <w:rsid w:val="00E14CBF"/>
    <w:rsid w:val="00E16394"/>
    <w:rsid w:val="00E20FFE"/>
    <w:rsid w:val="00E36858"/>
    <w:rsid w:val="00E44C40"/>
    <w:rsid w:val="00E454ED"/>
    <w:rsid w:val="00E47F0E"/>
    <w:rsid w:val="00E534F9"/>
    <w:rsid w:val="00E65DFD"/>
    <w:rsid w:val="00E8219D"/>
    <w:rsid w:val="00E967E6"/>
    <w:rsid w:val="00E977E9"/>
    <w:rsid w:val="00EA6E0A"/>
    <w:rsid w:val="00EB33A1"/>
    <w:rsid w:val="00EC38AC"/>
    <w:rsid w:val="00ED4A50"/>
    <w:rsid w:val="00ED5166"/>
    <w:rsid w:val="00EE21AB"/>
    <w:rsid w:val="00F01556"/>
    <w:rsid w:val="00F06D79"/>
    <w:rsid w:val="00F21DE9"/>
    <w:rsid w:val="00F22ED0"/>
    <w:rsid w:val="00F33E89"/>
    <w:rsid w:val="00F3724D"/>
    <w:rsid w:val="00F443E4"/>
    <w:rsid w:val="00F507EF"/>
    <w:rsid w:val="00F50E69"/>
    <w:rsid w:val="00F526A6"/>
    <w:rsid w:val="00F5744A"/>
    <w:rsid w:val="00F601DE"/>
    <w:rsid w:val="00F8291D"/>
    <w:rsid w:val="00F8537D"/>
    <w:rsid w:val="00F87D50"/>
    <w:rsid w:val="00F9169E"/>
    <w:rsid w:val="00FA24A8"/>
    <w:rsid w:val="00FE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06325"/>
  <w15:chartTrackingRefBased/>
  <w15:docId w15:val="{46C73F63-5DF4-4DE0-A013-4B23BCB0D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7C6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5F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F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20F3"/>
    <w:pPr>
      <w:spacing w:after="0" w:line="240" w:lineRule="auto"/>
      <w:jc w:val="right"/>
      <w:outlineLvl w:val="3"/>
    </w:pPr>
    <w:rPr>
      <w:rFonts w:eastAsia="Times New Roman" w:cs="Times New Roman"/>
      <w:sz w:val="1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9E2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39E2"/>
  </w:style>
  <w:style w:type="paragraph" w:styleId="Footer">
    <w:name w:val="footer"/>
    <w:basedOn w:val="Normal"/>
    <w:link w:val="FooterChar"/>
    <w:uiPriority w:val="99"/>
    <w:unhideWhenUsed/>
    <w:rsid w:val="00AF39E2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F39E2"/>
  </w:style>
  <w:style w:type="character" w:styleId="PageNumber">
    <w:name w:val="page number"/>
    <w:basedOn w:val="DefaultParagraphFont"/>
    <w:uiPriority w:val="99"/>
    <w:semiHidden/>
    <w:unhideWhenUsed/>
    <w:rsid w:val="00AF39E2"/>
  </w:style>
  <w:style w:type="paragraph" w:customStyle="1" w:styleId="DocumentHeading-H1">
    <w:name w:val="Document Heading - H1"/>
    <w:basedOn w:val="Heading1"/>
    <w:qFormat/>
    <w:rsid w:val="008F5FD5"/>
    <w:pPr>
      <w:spacing w:before="0" w:line="240" w:lineRule="auto"/>
      <w:ind w:left="630"/>
    </w:pPr>
    <w:rPr>
      <w:rFonts w:ascii="Brandon Grotesque Light" w:hAnsi="Brandon Grotesque Light"/>
      <w:color w:val="FFFFFF" w:themeColor="background1"/>
      <w:sz w:val="36"/>
      <w:szCs w:val="36"/>
    </w:rPr>
  </w:style>
  <w:style w:type="paragraph" w:customStyle="1" w:styleId="CopyHeading-H2">
    <w:name w:val="Copy Heading - H2"/>
    <w:basedOn w:val="Heading2"/>
    <w:qFormat/>
    <w:rsid w:val="008F5FD5"/>
    <w:pPr>
      <w:spacing w:line="240" w:lineRule="auto"/>
    </w:pPr>
    <w:rPr>
      <w:rFonts w:ascii="Brandon Grotesque Medium" w:hAnsi="Brandon Grotesque Medium"/>
      <w:noProof/>
      <w:color w:val="416B7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F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F5F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opy">
    <w:name w:val="Copy"/>
    <w:basedOn w:val="BodyText"/>
    <w:qFormat/>
    <w:rsid w:val="008F5FD5"/>
    <w:pPr>
      <w:spacing w:before="240" w:after="360" w:line="240" w:lineRule="auto"/>
    </w:pPr>
    <w:rPr>
      <w:rFonts w:ascii="Brandon Grotesque Light" w:hAnsi="Brandon Grotesque Light"/>
    </w:rPr>
  </w:style>
  <w:style w:type="paragraph" w:styleId="BodyText">
    <w:name w:val="Body Text"/>
    <w:basedOn w:val="Normal"/>
    <w:link w:val="BodyTextChar"/>
    <w:uiPriority w:val="99"/>
    <w:semiHidden/>
    <w:unhideWhenUsed/>
    <w:rsid w:val="008F5FD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F5FD5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46971"/>
    <w:pPr>
      <w:ind w:left="720"/>
      <w:contextualSpacing/>
    </w:pPr>
  </w:style>
  <w:style w:type="table" w:styleId="TableGrid">
    <w:name w:val="Table Grid"/>
    <w:basedOn w:val="TableNormal"/>
    <w:uiPriority w:val="39"/>
    <w:rsid w:val="00711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62E99"/>
    <w:rPr>
      <w:color w:val="808080"/>
    </w:rPr>
  </w:style>
  <w:style w:type="table" w:styleId="GridTable1Light-Accent3">
    <w:name w:val="Grid Table 1 Light Accent 3"/>
    <w:basedOn w:val="TableNormal"/>
    <w:uiPriority w:val="46"/>
    <w:rsid w:val="00442360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5222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23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3920F3"/>
    <w:rPr>
      <w:rFonts w:eastAsia="Times New Roman" w:cs="Times New Roman"/>
      <w:sz w:val="19"/>
    </w:rPr>
  </w:style>
  <w:style w:type="paragraph" w:customStyle="1" w:styleId="FieldText">
    <w:name w:val="Field Text"/>
    <w:basedOn w:val="Normal"/>
    <w:link w:val="FieldTextChar"/>
    <w:qFormat/>
    <w:rsid w:val="003920F3"/>
    <w:pPr>
      <w:spacing w:after="0" w:line="240" w:lineRule="auto"/>
    </w:pPr>
    <w:rPr>
      <w:rFonts w:eastAsia="Times New Roman" w:cs="Times New Roman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3920F3"/>
    <w:rPr>
      <w:rFonts w:eastAsia="Times New Roman" w:cs="Times New Roman"/>
      <w:b/>
      <w:sz w:val="19"/>
      <w:szCs w:val="19"/>
    </w:rPr>
  </w:style>
  <w:style w:type="table" w:styleId="PlainTable3">
    <w:name w:val="Plain Table 3"/>
    <w:basedOn w:val="TableNormal"/>
    <w:uiPriority w:val="43"/>
    <w:rsid w:val="003920F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erations_delivery@ontrakhealth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eyer\Downloads\OTCS_100219_22_Ontrak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612D58E62D04088BABF01263D30E8" ma:contentTypeVersion="15" ma:contentTypeDescription="Create a new document." ma:contentTypeScope="" ma:versionID="647b6fe190bd5a3b19798f5cc9b4b6ce">
  <xsd:schema xmlns:xsd="http://www.w3.org/2001/XMLSchema" xmlns:xs="http://www.w3.org/2001/XMLSchema" xmlns:p="http://schemas.microsoft.com/office/2006/metadata/properties" xmlns:ns2="a38607aa-f606-416b-98d6-d893cab028a6" xmlns:ns3="27c1b186-c3b8-4f1f-88aa-23360fff3f44" targetNamespace="http://schemas.microsoft.com/office/2006/metadata/properties" ma:root="true" ma:fieldsID="f2386df83eadf0019df7e47fd51025e0" ns2:_="" ns3:_="">
    <xsd:import namespace="a38607aa-f606-416b-98d6-d893cab028a6"/>
    <xsd:import namespace="27c1b186-c3b8-4f1f-88aa-23360fff3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607aa-f606-416b-98d6-d893cab02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34f1d58-fbb8-4d49-9a2c-ac2bb8811f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1b186-c3b8-4f1f-88aa-23360fff3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9433c03-6c59-49e7-98a0-db3f02beaebe}" ma:internalName="TaxCatchAll" ma:showField="CatchAllData" ma:web="27c1b186-c3b8-4f1f-88aa-23360fff3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8607aa-f606-416b-98d6-d893cab028a6">
      <Terms xmlns="http://schemas.microsoft.com/office/infopath/2007/PartnerControls"/>
    </lcf76f155ced4ddcb4097134ff3c332f>
    <TaxCatchAll xmlns="27c1b186-c3b8-4f1f-88aa-23360fff3f4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36D86E-0423-4789-806A-4F534FEAA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607aa-f606-416b-98d6-d893cab028a6"/>
    <ds:schemaRef ds:uri="27c1b186-c3b8-4f1f-88aa-23360fff3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B75231-F444-45FC-BAEA-175063CF3209}">
  <ds:schemaRefs>
    <ds:schemaRef ds:uri="http://schemas.microsoft.com/office/2006/metadata/properties"/>
    <ds:schemaRef ds:uri="http://schemas.microsoft.com/office/infopath/2007/PartnerControls"/>
    <ds:schemaRef ds:uri="a38607aa-f606-416b-98d6-d893cab028a6"/>
    <ds:schemaRef ds:uri="27c1b186-c3b8-4f1f-88aa-23360fff3f44"/>
  </ds:schemaRefs>
</ds:datastoreItem>
</file>

<file path=customXml/itemProps3.xml><?xml version="1.0" encoding="utf-8"?>
<ds:datastoreItem xmlns:ds="http://schemas.openxmlformats.org/officeDocument/2006/customXml" ds:itemID="{99D6C42B-F765-E14D-BB16-EC0D9D6427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9C825E-41E9-406E-8C5A-9342C5427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C:\Users\kmeyer\Downloads\OTCS_100219_22_Ontrak_Letterhead.dotx</Template>
  <TotalTime>1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Meyer</dc:creator>
  <cp:keywords/>
  <dc:description/>
  <cp:lastModifiedBy>Jennifer Kaelin</cp:lastModifiedBy>
  <cp:revision>2</cp:revision>
  <dcterms:created xsi:type="dcterms:W3CDTF">2022-12-30T14:56:00Z</dcterms:created>
  <dcterms:modified xsi:type="dcterms:W3CDTF">2022-12-30T14:56:00Z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0x010100965612D58E62D04088BABF01263D30E8</vt:lpwstr>
  </property>
  <property fmtid="{D5CDD505-2E9C-101B-9397-08002B2CF9AE}" pid="3" name="MediaServiceImageTags">
    <vt:lpwstr/>
  </property>
</Properties>
</file>